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D3BBF" w14:textId="77777777" w:rsidR="0091777E" w:rsidRDefault="0091777E"/>
    <w:p w14:paraId="6AF774EE" w14:textId="77777777" w:rsidR="00536E3B" w:rsidRDefault="00536E3B" w:rsidP="00536E3B">
      <w:pPr>
        <w:jc w:val="center"/>
        <w:rPr>
          <w:rFonts w:ascii="Comic Sans MS" w:hAnsi="Comic Sans MS"/>
          <w:b/>
        </w:rPr>
      </w:pPr>
      <w:r>
        <w:rPr>
          <w:rFonts w:ascii="Comic Sans MS" w:hAnsi="Comic Sans MS"/>
          <w:b/>
        </w:rPr>
        <w:t>Flou artistique a</w:t>
      </w:r>
      <w:r w:rsidRPr="00FF5E35">
        <w:rPr>
          <w:rFonts w:ascii="Comic Sans MS" w:hAnsi="Comic Sans MS"/>
          <w:b/>
        </w:rPr>
        <w:t>u centre commercial !</w:t>
      </w:r>
      <w:r>
        <w:rPr>
          <w:rFonts w:ascii="Comic Sans MS" w:hAnsi="Comic Sans MS"/>
          <w:b/>
        </w:rPr>
        <w:t xml:space="preserve"> </w:t>
      </w:r>
    </w:p>
    <w:p w14:paraId="12842D51" w14:textId="77777777" w:rsidR="00C3012B" w:rsidRDefault="00C3012B" w:rsidP="00C3012B">
      <w:pPr>
        <w:rPr>
          <w:rFonts w:ascii="Comic Sans MS" w:hAnsi="Comic Sans MS"/>
        </w:rPr>
      </w:pPr>
    </w:p>
    <w:p w14:paraId="180005EB" w14:textId="77777777" w:rsidR="001F3B8F" w:rsidRDefault="001F3B8F" w:rsidP="001F3B8F">
      <w:pPr>
        <w:rPr>
          <w:rFonts w:ascii="Comic Sans MS" w:hAnsi="Comic Sans MS"/>
        </w:rPr>
      </w:pPr>
      <w:r>
        <w:rPr>
          <w:rFonts w:ascii="Comic Sans MS" w:hAnsi="Comic Sans MS"/>
        </w:rPr>
        <w:t>Etienne, Samira et Cécile sont au centre commercial. Cécile au milieu de l’escalier aperçoit Samira et Etienne qui prennent en courant l’escalator qui monte.</w:t>
      </w:r>
    </w:p>
    <w:p w14:paraId="53EFD433" w14:textId="77777777" w:rsidR="001F3B8F" w:rsidRDefault="001F3B8F" w:rsidP="001F3B8F">
      <w:pPr>
        <w:rPr>
          <w:rFonts w:ascii="Comic Sans MS" w:hAnsi="Comic Sans MS"/>
        </w:rPr>
      </w:pPr>
    </w:p>
    <w:p w14:paraId="32AC7B79" w14:textId="77777777" w:rsidR="001F3B8F" w:rsidRDefault="001F3B8F" w:rsidP="001F3B8F">
      <w:pPr>
        <w:jc w:val="center"/>
        <w:rPr>
          <w:rFonts w:ascii="Comic Sans MS" w:hAnsi="Comic Sans MS"/>
        </w:rPr>
      </w:pPr>
      <w:r>
        <w:rPr>
          <w:rFonts w:ascii="Comic Sans MS" w:hAnsi="Comic Sans MS"/>
          <w:noProof/>
          <w:lang w:eastAsia="fr-FR"/>
        </w:rPr>
        <w:drawing>
          <wp:inline distT="0" distB="0" distL="0" distR="0" wp14:anchorId="6BCC6808" wp14:editId="1BBFDB6B">
            <wp:extent cx="2152532" cy="1870394"/>
            <wp:effectExtent l="0" t="0" r="698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tor 1.jpg"/>
                    <pic:cNvPicPr/>
                  </pic:nvPicPr>
                  <pic:blipFill rotWithShape="1">
                    <a:blip r:embed="rId8">
                      <a:extLst>
                        <a:ext uri="{28A0092B-C50C-407E-A947-70E740481C1C}">
                          <a14:useLocalDpi xmlns:a14="http://schemas.microsoft.com/office/drawing/2010/main" val="0"/>
                        </a:ext>
                      </a:extLst>
                    </a:blip>
                    <a:srcRect l="15686" t="12433" r="17129"/>
                    <a:stretch/>
                  </pic:blipFill>
                  <pic:spPr bwMode="auto">
                    <a:xfrm>
                      <a:off x="0" y="0"/>
                      <a:ext cx="2153212" cy="1870985"/>
                    </a:xfrm>
                    <a:prstGeom prst="rect">
                      <a:avLst/>
                    </a:prstGeom>
                    <a:ln>
                      <a:noFill/>
                    </a:ln>
                    <a:extLst>
                      <a:ext uri="{53640926-AAD7-44d8-BBD7-CCE9431645EC}">
                        <a14:shadowObscured xmlns:a14="http://schemas.microsoft.com/office/drawing/2010/main"/>
                      </a:ext>
                    </a:extLst>
                  </pic:spPr>
                </pic:pic>
              </a:graphicData>
            </a:graphic>
          </wp:inline>
        </w:drawing>
      </w:r>
    </w:p>
    <w:p w14:paraId="1E09ADB8" w14:textId="77777777" w:rsidR="001F3B8F" w:rsidRDefault="001F3B8F" w:rsidP="001F3B8F">
      <w:pPr>
        <w:rPr>
          <w:rFonts w:ascii="Comic Sans MS" w:hAnsi="Comic Sans MS"/>
        </w:rPr>
      </w:pPr>
    </w:p>
    <w:p w14:paraId="745A40BC" w14:textId="77777777" w:rsidR="001F3B8F" w:rsidRDefault="001F3B8F" w:rsidP="001F3B8F">
      <w:pPr>
        <w:rPr>
          <w:rFonts w:ascii="Comic Sans MS" w:hAnsi="Comic Sans MS"/>
        </w:rPr>
      </w:pPr>
      <w:r>
        <w:rPr>
          <w:rFonts w:ascii="Comic Sans MS" w:hAnsi="Comic Sans MS"/>
        </w:rPr>
        <w:t>Quand ses amis passent à son niveau, Cécile décide de prendre Samira en photo et leur demande de rester immobile. Au même moment, sur l’escalator, Etienne fait lui aussi une photo de Samira.</w:t>
      </w:r>
    </w:p>
    <w:p w14:paraId="457264C8" w14:textId="77777777" w:rsidR="001F3B8F" w:rsidRDefault="001F3B8F" w:rsidP="001F3B8F">
      <w:pPr>
        <w:rPr>
          <w:rFonts w:ascii="Comic Sans MS" w:hAnsi="Comic Sans MS"/>
        </w:rPr>
      </w:pPr>
      <w:r>
        <w:rPr>
          <w:rFonts w:ascii="Comic Sans MS" w:hAnsi="Comic Sans MS"/>
        </w:rPr>
        <w:t>Arrivés en haut ils comparent leurs photos.</w:t>
      </w:r>
    </w:p>
    <w:p w14:paraId="5091297E" w14:textId="77777777" w:rsidR="001F3B8F" w:rsidRDefault="001F3B8F" w:rsidP="001F3B8F">
      <w:pPr>
        <w:rPr>
          <w:rFonts w:ascii="Comic Sans MS" w:hAnsi="Comic Sans MS"/>
        </w:rPr>
      </w:pPr>
    </w:p>
    <w:p w14:paraId="6BF1A2A2" w14:textId="43DBCCA5" w:rsidR="001F3B8F" w:rsidRDefault="001F3B8F" w:rsidP="001F3B8F">
      <w:pPr>
        <w:jc w:val="center"/>
        <w:rPr>
          <w:rFonts w:ascii="Comic Sans MS" w:hAnsi="Comic Sans MS"/>
        </w:rPr>
      </w:pPr>
      <w:r>
        <w:rPr>
          <w:rFonts w:ascii="Comic Sans MS" w:hAnsi="Comic Sans MS"/>
          <w:noProof/>
          <w:lang w:eastAsia="fr-FR"/>
        </w:rPr>
        <w:drawing>
          <wp:inline distT="0" distB="0" distL="0" distR="0" wp14:anchorId="2A51498D" wp14:editId="0B7F6A1C">
            <wp:extent cx="1119721" cy="1169978"/>
            <wp:effectExtent l="25400" t="25400" r="23495" b="241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gif"/>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9904" r="21930" b="64686"/>
                    <a:stretch/>
                  </pic:blipFill>
                  <pic:spPr bwMode="auto">
                    <a:xfrm>
                      <a:off x="0" y="0"/>
                      <a:ext cx="1121457" cy="1171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rFonts w:ascii="Comic Sans MS" w:hAnsi="Comic Sans MS"/>
          <w:noProof/>
          <w:lang w:eastAsia="fr-FR"/>
        </w:rPr>
        <w:drawing>
          <wp:inline distT="0" distB="0" distL="0" distR="0" wp14:anchorId="32167D61" wp14:editId="23D4B779">
            <wp:extent cx="1152335" cy="1204055"/>
            <wp:effectExtent l="25400" t="25400" r="16510" b="152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gif"/>
                    <pic:cNvPicPr/>
                  </pic:nvPicPr>
                  <pic:blipFill rotWithShape="1">
                    <a:blip r:embed="rId11">
                      <a:extLst>
                        <a:ext uri="{28A0092B-C50C-407E-A947-70E740481C1C}">
                          <a14:useLocalDpi xmlns:a14="http://schemas.microsoft.com/office/drawing/2010/main" val="0"/>
                        </a:ext>
                      </a:extLst>
                    </a:blip>
                    <a:srcRect l="29904" r="21930" b="64686"/>
                    <a:stretch/>
                  </pic:blipFill>
                  <pic:spPr bwMode="auto">
                    <a:xfrm>
                      <a:off x="0" y="0"/>
                      <a:ext cx="1153666" cy="120544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2FF91537" w14:textId="6246B03A" w:rsidR="001F3B8F" w:rsidRDefault="001F3B8F" w:rsidP="001F3B8F">
      <w:pPr>
        <w:jc w:val="center"/>
        <w:rPr>
          <w:rFonts w:ascii="Comic Sans MS" w:hAnsi="Comic Sans MS"/>
        </w:rPr>
      </w:pPr>
      <w:r>
        <w:rPr>
          <w:rFonts w:ascii="Comic Sans MS" w:hAnsi="Comic Sans MS"/>
        </w:rPr>
        <w:t>Photo prise par Cécile                     photo prise par Etienne</w:t>
      </w:r>
    </w:p>
    <w:p w14:paraId="01AFBC45" w14:textId="77777777" w:rsidR="001F3B8F" w:rsidRDefault="001F3B8F" w:rsidP="001F3B8F">
      <w:pPr>
        <w:rPr>
          <w:rFonts w:ascii="Comic Sans MS" w:hAnsi="Comic Sans MS"/>
        </w:rPr>
      </w:pPr>
    </w:p>
    <w:p w14:paraId="11885532" w14:textId="48F133B4" w:rsidR="001F3B8F" w:rsidRPr="001F3B8F" w:rsidRDefault="001F3B8F" w:rsidP="001F3B8F">
      <w:pPr>
        <w:jc w:val="center"/>
        <w:rPr>
          <w:rFonts w:ascii="Comic Sans MS" w:hAnsi="Comic Sans MS"/>
          <w:b/>
        </w:rPr>
      </w:pPr>
      <w:r w:rsidRPr="001F3B8F">
        <w:rPr>
          <w:rFonts w:ascii="Comic Sans MS" w:hAnsi="Comic Sans MS"/>
          <w:b/>
        </w:rPr>
        <w:t>Niveau D :</w:t>
      </w:r>
    </w:p>
    <w:p w14:paraId="4DD65C03" w14:textId="3639229A" w:rsidR="001F3B8F" w:rsidRDefault="001F3B8F" w:rsidP="001F3B8F">
      <w:r>
        <w:rPr>
          <w:rFonts w:ascii="Comic Sans MS" w:hAnsi="Comic Sans MS"/>
        </w:rPr>
        <w:t>Que constatent-ils ? Comment peut-on l’expliquer ?</w:t>
      </w:r>
    </w:p>
    <w:p w14:paraId="3394BABB" w14:textId="77777777" w:rsidR="001F3B8F" w:rsidRDefault="001F3B8F" w:rsidP="001F3B8F">
      <w:pPr>
        <w:rPr>
          <w:rFonts w:ascii="Comic Sans MS" w:hAnsi="Comic Sans MS"/>
        </w:rPr>
      </w:pPr>
      <w:r w:rsidRPr="00A731A1">
        <w:rPr>
          <w:rFonts w:ascii="Comic Sans MS" w:hAnsi="Comic Sans MS"/>
        </w:rPr>
        <w:t>Fais un schéma pour justifier ta réponse</w:t>
      </w:r>
    </w:p>
    <w:p w14:paraId="68595E59" w14:textId="77777777" w:rsidR="001F3B8F" w:rsidRDefault="001F3B8F" w:rsidP="001F3B8F">
      <w:pPr>
        <w:rPr>
          <w:rFonts w:ascii="Comic Sans MS" w:hAnsi="Comic Sans MS"/>
        </w:rPr>
      </w:pPr>
    </w:p>
    <w:p w14:paraId="478573FE" w14:textId="1E02FB2A" w:rsidR="001F3B8F" w:rsidRPr="001F3B8F" w:rsidRDefault="001F3B8F" w:rsidP="001F3B8F">
      <w:pPr>
        <w:jc w:val="center"/>
        <w:rPr>
          <w:rFonts w:ascii="Comic Sans MS" w:hAnsi="Comic Sans MS"/>
          <w:b/>
        </w:rPr>
      </w:pPr>
      <w:r w:rsidRPr="001F3B8F">
        <w:rPr>
          <w:rFonts w:ascii="Comic Sans MS" w:hAnsi="Comic Sans MS"/>
          <w:b/>
        </w:rPr>
        <w:t>Niveau M :</w:t>
      </w:r>
    </w:p>
    <w:p w14:paraId="2CFAF005" w14:textId="77777777" w:rsidR="001F3B8F" w:rsidRDefault="001F3B8F" w:rsidP="001F3B8F">
      <w:pPr>
        <w:rPr>
          <w:rFonts w:ascii="Comic Sans MS" w:hAnsi="Comic Sans MS"/>
        </w:rPr>
      </w:pPr>
      <w:r>
        <w:rPr>
          <w:rFonts w:ascii="Comic Sans MS" w:hAnsi="Comic Sans MS"/>
        </w:rPr>
        <w:t>Comment peuvent-ils faire pour que la photo soit nette ?</w:t>
      </w:r>
    </w:p>
    <w:p w14:paraId="31D6AA69" w14:textId="77777777" w:rsidR="001F3B8F" w:rsidRDefault="001F3B8F" w:rsidP="001F3B8F">
      <w:pPr>
        <w:rPr>
          <w:rFonts w:ascii="Comic Sans MS" w:hAnsi="Comic Sans MS"/>
        </w:rPr>
      </w:pPr>
      <w:r w:rsidRPr="00A731A1">
        <w:rPr>
          <w:rFonts w:ascii="Comic Sans MS" w:hAnsi="Comic Sans MS"/>
        </w:rPr>
        <w:t>Fais un schéma pour justifier ta réponse</w:t>
      </w:r>
    </w:p>
    <w:p w14:paraId="135459A3" w14:textId="77777777" w:rsidR="001F3B8F" w:rsidRDefault="001F3B8F" w:rsidP="001F3B8F">
      <w:pPr>
        <w:rPr>
          <w:rFonts w:ascii="Comic Sans MS" w:hAnsi="Comic Sans MS"/>
        </w:rPr>
      </w:pPr>
    </w:p>
    <w:p w14:paraId="25FF6D60" w14:textId="77777777" w:rsidR="001F3B8F" w:rsidRDefault="001F3B8F" w:rsidP="001F3B8F">
      <w:pPr>
        <w:rPr>
          <w:rFonts w:ascii="Comic Sans MS" w:hAnsi="Comic Sans MS"/>
        </w:rPr>
      </w:pPr>
    </w:p>
    <w:p w14:paraId="208E0A60" w14:textId="77777777" w:rsidR="0091777E" w:rsidRDefault="0091777E"/>
    <w:p w14:paraId="0430C205" w14:textId="77777777" w:rsidR="0091777E" w:rsidRDefault="0091777E"/>
    <w:p w14:paraId="5D8FF5AF" w14:textId="77777777" w:rsidR="0091777E" w:rsidRDefault="0091777E"/>
    <w:p w14:paraId="089D65B4" w14:textId="77777777" w:rsidR="00CF0814" w:rsidRDefault="00CF0814"/>
    <w:p w14:paraId="195352A1" w14:textId="77777777" w:rsidR="00CF0814" w:rsidRDefault="00CF0814"/>
    <w:p w14:paraId="22D9AA3C" w14:textId="13647EAA" w:rsidR="00536E3B" w:rsidRDefault="00536E3B" w:rsidP="00CF0814">
      <w:pPr>
        <w:jc w:val="center"/>
        <w:rPr>
          <w:rFonts w:ascii="Comic Sans MS" w:hAnsi="Comic Sans MS"/>
          <w:b/>
        </w:rPr>
      </w:pPr>
      <w:r>
        <w:rPr>
          <w:rFonts w:ascii="Comic Sans MS" w:hAnsi="Comic Sans MS"/>
          <w:b/>
        </w:rPr>
        <w:lastRenderedPageBreak/>
        <w:t>Niveau E</w:t>
      </w:r>
    </w:p>
    <w:p w14:paraId="0560D40B" w14:textId="11D69C38" w:rsidR="00CF0814" w:rsidRDefault="00536E3B" w:rsidP="00CF0814">
      <w:pPr>
        <w:jc w:val="center"/>
        <w:rPr>
          <w:rFonts w:ascii="Comic Sans MS" w:hAnsi="Comic Sans MS"/>
          <w:b/>
        </w:rPr>
      </w:pPr>
      <w:r>
        <w:rPr>
          <w:rFonts w:ascii="Comic Sans MS" w:hAnsi="Comic Sans MS"/>
          <w:b/>
        </w:rPr>
        <w:t>Flou artistique a</w:t>
      </w:r>
      <w:r w:rsidR="00CF0814" w:rsidRPr="00FF5E35">
        <w:rPr>
          <w:rFonts w:ascii="Comic Sans MS" w:hAnsi="Comic Sans MS"/>
          <w:b/>
        </w:rPr>
        <w:t>u centre commercial !</w:t>
      </w:r>
      <w:r w:rsidR="00CF0814">
        <w:rPr>
          <w:rFonts w:ascii="Comic Sans MS" w:hAnsi="Comic Sans MS"/>
          <w:b/>
        </w:rPr>
        <w:t xml:space="preserve"> </w:t>
      </w:r>
    </w:p>
    <w:p w14:paraId="6EB35C7F" w14:textId="77777777" w:rsidR="00CF0814" w:rsidRDefault="00CF0814" w:rsidP="00CF0814">
      <w:pPr>
        <w:rPr>
          <w:rFonts w:ascii="Comic Sans MS" w:hAnsi="Comic Sans MS"/>
        </w:rPr>
      </w:pPr>
    </w:p>
    <w:p w14:paraId="05F61A95" w14:textId="77777777" w:rsidR="00CF0814" w:rsidRDefault="00CF0814" w:rsidP="00CF0814">
      <w:pPr>
        <w:rPr>
          <w:rFonts w:ascii="Comic Sans MS" w:hAnsi="Comic Sans MS"/>
        </w:rPr>
      </w:pPr>
      <w:r>
        <w:rPr>
          <w:rFonts w:ascii="Comic Sans MS" w:hAnsi="Comic Sans MS"/>
        </w:rPr>
        <w:t xml:space="preserve">Etienne, Samira et Cécile sont au centre commercial. </w:t>
      </w:r>
    </w:p>
    <w:p w14:paraId="4D668285" w14:textId="71F05E4F" w:rsidR="00CF0814" w:rsidRDefault="00CF0814" w:rsidP="00CF0814">
      <w:pPr>
        <w:rPr>
          <w:rFonts w:ascii="Comic Sans MS" w:hAnsi="Comic Sans MS"/>
        </w:rPr>
      </w:pPr>
      <w:r>
        <w:rPr>
          <w:rFonts w:ascii="Comic Sans MS" w:hAnsi="Comic Sans MS"/>
        </w:rPr>
        <w:t xml:space="preserve">Samira et Etienne se trouvent sur l’escalator qui monte. Cécile est dans les escaliers pour photographier ses amis. Au moment où Cécile prend la photo, Samira descend chercher son portable qu’elle a fait tomber au pied de l’escalator. </w:t>
      </w:r>
    </w:p>
    <w:p w14:paraId="298F1027" w14:textId="58DDF3FF" w:rsidR="00CF0814" w:rsidRDefault="00CF0814" w:rsidP="00CF0814">
      <w:pPr>
        <w:rPr>
          <w:rFonts w:ascii="Comic Sans MS" w:hAnsi="Comic Sans MS"/>
        </w:rPr>
      </w:pPr>
      <w:r>
        <w:rPr>
          <w:rFonts w:ascii="Comic Sans MS" w:hAnsi="Comic Sans MS"/>
        </w:rPr>
        <w:t xml:space="preserve">Sur la photo, Samira est nette alors qu’Etienne est flou. </w:t>
      </w:r>
    </w:p>
    <w:p w14:paraId="706B7784" w14:textId="77777777" w:rsidR="00CF0814" w:rsidRDefault="00CF0814" w:rsidP="00CF0814"/>
    <w:p w14:paraId="65D4EA81" w14:textId="77777777" w:rsidR="00CF0814" w:rsidRDefault="00CF0814" w:rsidP="00CF0814">
      <w:pPr>
        <w:jc w:val="center"/>
        <w:rPr>
          <w:rFonts w:ascii="Comic Sans MS" w:hAnsi="Comic Sans MS"/>
        </w:rPr>
      </w:pPr>
      <w:r>
        <w:rPr>
          <w:rFonts w:ascii="Comic Sans MS" w:hAnsi="Comic Sans MS"/>
          <w:noProof/>
          <w:lang w:eastAsia="fr-FR"/>
        </w:rPr>
        <w:drawing>
          <wp:inline distT="0" distB="0" distL="0" distR="0" wp14:anchorId="573F4C74" wp14:editId="3264D270">
            <wp:extent cx="2152532" cy="1870394"/>
            <wp:effectExtent l="0" t="0" r="698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tor 1.jpg"/>
                    <pic:cNvPicPr/>
                  </pic:nvPicPr>
                  <pic:blipFill rotWithShape="1">
                    <a:blip r:embed="rId8">
                      <a:extLst>
                        <a:ext uri="{28A0092B-C50C-407E-A947-70E740481C1C}">
                          <a14:useLocalDpi xmlns:a14="http://schemas.microsoft.com/office/drawing/2010/main" val="0"/>
                        </a:ext>
                      </a:extLst>
                    </a:blip>
                    <a:srcRect l="15686" t="12433" r="17129"/>
                    <a:stretch/>
                  </pic:blipFill>
                  <pic:spPr bwMode="auto">
                    <a:xfrm>
                      <a:off x="0" y="0"/>
                      <a:ext cx="2153212" cy="1870985"/>
                    </a:xfrm>
                    <a:prstGeom prst="rect">
                      <a:avLst/>
                    </a:prstGeom>
                    <a:ln>
                      <a:noFill/>
                    </a:ln>
                    <a:extLst>
                      <a:ext uri="{53640926-AAD7-44d8-BBD7-CCE9431645EC}">
                        <a14:shadowObscured xmlns:a14="http://schemas.microsoft.com/office/drawing/2010/main"/>
                      </a:ext>
                    </a:extLst>
                  </pic:spPr>
                </pic:pic>
              </a:graphicData>
            </a:graphic>
          </wp:inline>
        </w:drawing>
      </w:r>
    </w:p>
    <w:p w14:paraId="7E9DA614" w14:textId="77777777" w:rsidR="00AA4749" w:rsidRDefault="00AA4749" w:rsidP="00CF0814">
      <w:pPr>
        <w:rPr>
          <w:rFonts w:ascii="Comic Sans MS" w:hAnsi="Comic Sans MS"/>
        </w:rPr>
      </w:pPr>
    </w:p>
    <w:p w14:paraId="55E66231" w14:textId="21330DFC" w:rsidR="00CF0814" w:rsidRDefault="00CF0814" w:rsidP="00CF0814">
      <w:pPr>
        <w:rPr>
          <w:rFonts w:ascii="Comic Sans MS" w:hAnsi="Comic Sans MS"/>
        </w:rPr>
      </w:pPr>
      <w:r>
        <w:rPr>
          <w:rFonts w:ascii="Comic Sans MS" w:hAnsi="Comic Sans MS"/>
        </w:rPr>
        <w:t>Samira arrivera-t-elle à récupérer son portable ?</w:t>
      </w:r>
    </w:p>
    <w:p w14:paraId="00F950B2" w14:textId="0B2D347C" w:rsidR="00AA4749" w:rsidRDefault="00AA4749" w:rsidP="00CF0814">
      <w:pPr>
        <w:rPr>
          <w:rFonts w:ascii="Comic Sans MS" w:hAnsi="Comic Sans MS"/>
        </w:rPr>
      </w:pPr>
      <w:r>
        <w:rPr>
          <w:rFonts w:ascii="Comic Sans MS" w:hAnsi="Comic Sans MS"/>
        </w:rPr>
        <w:t>Justifie ta réponse en t’aidant d’un schéma</w:t>
      </w:r>
    </w:p>
    <w:p w14:paraId="453F3B56" w14:textId="77777777" w:rsidR="006831A7" w:rsidRDefault="006831A7" w:rsidP="00CF0814">
      <w:pPr>
        <w:rPr>
          <w:rFonts w:ascii="Comic Sans MS" w:hAnsi="Comic Sans MS"/>
        </w:rPr>
      </w:pPr>
      <w:bookmarkStart w:id="0" w:name="_GoBack"/>
      <w:bookmarkEnd w:id="0"/>
    </w:p>
    <w:p w14:paraId="153C4C13" w14:textId="77777777" w:rsidR="006831A7" w:rsidRDefault="006831A7" w:rsidP="006831A7">
      <w:pPr>
        <w:rPr>
          <w:rFonts w:ascii="Comic Sans MS" w:hAnsi="Comic Sans MS"/>
        </w:rPr>
      </w:pPr>
      <w:r>
        <w:rPr>
          <w:rFonts w:ascii="Comic Sans MS" w:hAnsi="Comic Sans MS"/>
        </w:rPr>
        <w:t>Pour aller plus loin : comment peut-elle le récupérer ?</w:t>
      </w:r>
    </w:p>
    <w:p w14:paraId="01140F85" w14:textId="77777777" w:rsidR="006831A7" w:rsidRDefault="006831A7" w:rsidP="00CF0814">
      <w:pPr>
        <w:rPr>
          <w:rFonts w:ascii="Comic Sans MS" w:hAnsi="Comic Sans MS"/>
        </w:rPr>
      </w:pPr>
    </w:p>
    <w:p w14:paraId="7E4A8069" w14:textId="77777777" w:rsidR="00AA4749" w:rsidRDefault="00AA4749" w:rsidP="00CF0814">
      <w:pPr>
        <w:rPr>
          <w:rFonts w:ascii="Comic Sans MS" w:hAnsi="Comic Sans MS"/>
        </w:rPr>
      </w:pPr>
    </w:p>
    <w:p w14:paraId="77C838FD" w14:textId="77777777" w:rsidR="00CF0814" w:rsidRDefault="00CF0814" w:rsidP="00CF0814">
      <w:pPr>
        <w:rPr>
          <w:rFonts w:ascii="Comic Sans MS" w:hAnsi="Comic Sans MS"/>
        </w:rPr>
      </w:pPr>
    </w:p>
    <w:p w14:paraId="2C95B2B8" w14:textId="77777777" w:rsidR="00CF0814" w:rsidRDefault="00CF0814"/>
    <w:p w14:paraId="76D1196E" w14:textId="77777777" w:rsidR="0091777E" w:rsidRDefault="0091777E"/>
    <w:p w14:paraId="4EC98F84" w14:textId="77777777" w:rsidR="0091777E" w:rsidRDefault="0091777E"/>
    <w:p w14:paraId="25938CDA" w14:textId="77777777" w:rsidR="0091777E" w:rsidRDefault="0091777E"/>
    <w:p w14:paraId="288F4F21" w14:textId="77777777" w:rsidR="0091777E" w:rsidRDefault="0091777E"/>
    <w:p w14:paraId="1CDB66DA" w14:textId="77777777" w:rsidR="0091777E" w:rsidRDefault="0091777E"/>
    <w:p w14:paraId="28058613" w14:textId="77777777" w:rsidR="0091777E" w:rsidRDefault="0091777E"/>
    <w:p w14:paraId="76F54850" w14:textId="77777777" w:rsidR="0091777E" w:rsidRDefault="0091777E"/>
    <w:p w14:paraId="3AE414DB" w14:textId="77777777" w:rsidR="0091777E" w:rsidRDefault="0091777E"/>
    <w:p w14:paraId="5B00EFB2" w14:textId="77777777" w:rsidR="0091777E" w:rsidRDefault="0091777E"/>
    <w:p w14:paraId="4DF86D35" w14:textId="77777777" w:rsidR="0091777E" w:rsidRDefault="0091777E"/>
    <w:p w14:paraId="4E827986" w14:textId="77777777" w:rsidR="0091777E" w:rsidRDefault="0091777E"/>
    <w:p w14:paraId="7E7CD966" w14:textId="77777777" w:rsidR="0091777E" w:rsidRDefault="0091777E"/>
    <w:sectPr w:rsidR="0091777E" w:rsidSect="0091777E">
      <w:headerReference w:type="default" r:id="rId12"/>
      <w:footerReference w:type="default" r:id="rId13"/>
      <w:pgSz w:w="11900" w:h="16840"/>
      <w:pgMar w:top="1418" w:right="1134" w:bottom="1134" w:left="1134" w:header="568"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14697" w14:textId="77777777" w:rsidR="00536E3B" w:rsidRDefault="00536E3B" w:rsidP="0091777E">
      <w:r>
        <w:separator/>
      </w:r>
    </w:p>
  </w:endnote>
  <w:endnote w:type="continuationSeparator" w:id="0">
    <w:p w14:paraId="50BC9EDA" w14:textId="77777777" w:rsidR="00536E3B" w:rsidRDefault="00536E3B" w:rsidP="0091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C38D" w14:textId="77777777" w:rsidR="00536E3B" w:rsidRDefault="00536E3B">
    <w:pPr>
      <w:pStyle w:val="Pieddepage"/>
      <w:jc w:val="center"/>
    </w:pPr>
    <w:r>
      <w:rPr>
        <w:noProof/>
        <w:lang w:eastAsia="fr-FR"/>
      </w:rPr>
      <mc:AlternateContent>
        <mc:Choice Requires="wps">
          <w:drawing>
            <wp:anchor distT="0" distB="0" distL="114300" distR="114300" simplePos="0" relativeHeight="251665408" behindDoc="0" locked="0" layoutInCell="1" allowOverlap="1" wp14:anchorId="20B5070F" wp14:editId="5BDC802C">
              <wp:simplePos x="0" y="0"/>
              <wp:positionH relativeFrom="column">
                <wp:posOffset>6221730</wp:posOffset>
              </wp:positionH>
              <wp:positionV relativeFrom="paragraph">
                <wp:posOffset>-99695</wp:posOffset>
              </wp:positionV>
              <wp:extent cx="502920" cy="342900"/>
              <wp:effectExtent l="0" t="1905" r="6350" b="0"/>
              <wp:wrapNone/>
              <wp:docPr id="1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DC90" w14:textId="77777777" w:rsidR="00536E3B" w:rsidRDefault="00536E3B">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6831A7">
                            <w:rPr>
                              <w:b/>
                              <w:noProof/>
                              <w:color w:val="FFFFFF"/>
                              <w:sz w:val="32"/>
                              <w:lang w:eastAsia="fr-FR"/>
                            </w:rPr>
                            <w:t>1</w:t>
                          </w:r>
                          <w:r>
                            <w:rPr>
                              <w:b/>
                              <w:color w:val="FFFFFF"/>
                              <w:sz w:val="32"/>
                              <w:lang w:eastAsia="fr-FR"/>
                            </w:rPr>
                            <w:fldChar w:fldCharType="end"/>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4" o:spid="_x0000_s1026" type="#_x0000_t202" style="position:absolute;left:0;text-align:left;margin-left:489.9pt;margin-top:-7.8pt;width:39.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" filled="f" stroked="f">
              <v:textbox>
                <w:txbxContent>
                  <w:p w14:paraId="133DDC90" w14:textId="77777777" w:rsidR="00536E3B" w:rsidRDefault="00536E3B">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273CE9">
                      <w:rPr>
                        <w:b/>
                        <w:noProof/>
                        <w:color w:val="FFFFFF"/>
                        <w:sz w:val="32"/>
                        <w:lang w:eastAsia="fr-FR"/>
                      </w:rPr>
                      <w:t>1</w:t>
                    </w:r>
                    <w:r>
                      <w:rPr>
                        <w:b/>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352DFAE4" wp14:editId="3FFECDAD">
              <wp:simplePos x="0" y="0"/>
              <wp:positionH relativeFrom="column">
                <wp:posOffset>6120765</wp:posOffset>
              </wp:positionH>
              <wp:positionV relativeFrom="paragraph">
                <wp:posOffset>-157480</wp:posOffset>
              </wp:positionV>
              <wp:extent cx="719455" cy="467995"/>
              <wp:effectExtent l="75565" t="71120" r="106680" b="121285"/>
              <wp:wrapNone/>
              <wp:docPr id="2"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359730 w 719455"/>
                          <a:gd name="T1" fmla="*/ 0 h 467995"/>
                          <a:gd name="T2" fmla="*/ 719459 w 719455"/>
                          <a:gd name="T3" fmla="*/ 234000 h 467995"/>
                          <a:gd name="T4" fmla="*/ 359730 w 719455"/>
                          <a:gd name="T5" fmla="*/ 467999 h 467995"/>
                          <a:gd name="T6" fmla="*/ 0 w 719455"/>
                          <a:gd name="T7" fmla="*/ 234000 h 467995"/>
                          <a:gd name="T8" fmla="*/ 78001 w 719455"/>
                          <a:gd name="T9" fmla="*/ 0 h 467995"/>
                          <a:gd name="T10" fmla="*/ 719459 w 719455"/>
                          <a:gd name="T11" fmla="*/ 0 h 467995"/>
                          <a:gd name="T12" fmla="*/ 719459 w 719455"/>
                          <a:gd name="T13" fmla="*/ 0 h 467995"/>
                          <a:gd name="T14" fmla="*/ 719459 w 719455"/>
                          <a:gd name="T15" fmla="*/ 389997 h 467995"/>
                          <a:gd name="T16" fmla="*/ 641458 w 719455"/>
                          <a:gd name="T17" fmla="*/ 467999 h 467995"/>
                          <a:gd name="T18" fmla="*/ 0 w 719455"/>
                          <a:gd name="T19" fmla="*/ 467999 h 467995"/>
                          <a:gd name="T20" fmla="*/ 0 w 719455"/>
                          <a:gd name="T21" fmla="*/ 467999 h 467995"/>
                          <a:gd name="T22" fmla="*/ 0 w 719455"/>
                          <a:gd name="T23" fmla="*/ 78002 h 467995"/>
                          <a:gd name="T24" fmla="*/ 78001 w 719455"/>
                          <a:gd name="T25" fmla="*/ 0 h 467995"/>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19455"/>
                          <a:gd name="T40" fmla="*/ 0 h 467995"/>
                          <a:gd name="T41" fmla="*/ 719455 w 719455"/>
                          <a:gd name="T42" fmla="*/ 467995 h 467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ndir un rectangle avec un coin diagonal 12" o:spid="_x0000_s1026" style="position:absolute;margin-left:481.95pt;margin-top:-12.35pt;width:56.6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455,4679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" path="m78001,0l719455,,719455,389994c719455,433073,684533,467995,641454,467995l0,467995,,78001c0,34922,34922,,78001,0xe" fillcolor="#9bc1ff" stroked="f">
              <v:fill color2="#3f80cd" focus="100%" type="gradient">
                <o:fill v:ext="view" type="gradientUnscaled"/>
              </v:fill>
              <v:shadow on="t" opacity="22936f" origin="-.5,-.5" offset="0,22997emu"/>
              <v:path arrowok="t" o:connecttype="custom" o:connectlocs="359730,0;719459,234000;359730,467999;0,234000;78001,0;719459,0;719459,0;719459,389997;641458,467999;0,467999;0,467999;0,78002;78001,0" o:connectangles="270,0,90,180,0,0,0,0,0,0,0,0,0" textboxrect="0,0,719455,467995"/>
            </v:shape>
          </w:pict>
        </mc:Fallback>
      </mc:AlternateContent>
    </w:r>
    <w:r>
      <w:rPr>
        <w:noProof/>
        <w:lang w:eastAsia="fr-FR"/>
      </w:rPr>
      <mc:AlternateContent>
        <mc:Choice Requires="wps">
          <w:drawing>
            <wp:anchor distT="0" distB="0" distL="114300" distR="114300" simplePos="0" relativeHeight="251663360" behindDoc="1" locked="0" layoutInCell="1" allowOverlap="1" wp14:anchorId="2D253F50" wp14:editId="08FAB542">
              <wp:simplePos x="0" y="0"/>
              <wp:positionH relativeFrom="column">
                <wp:posOffset>-723265</wp:posOffset>
              </wp:positionH>
              <wp:positionV relativeFrom="paragraph">
                <wp:posOffset>-30480</wp:posOffset>
              </wp:positionV>
              <wp:extent cx="7560310" cy="228600"/>
              <wp:effectExtent l="76835" t="71120" r="71755" b="1066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6.9pt;margin-top:-2.35pt;width:595.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" fillcolor="#9bc1ff" stroked="f">
              <v:fill color2="#3f80cd" focus="100%" type="gradient">
                <o:fill v:ext="view" type="gradientUnscaled"/>
              </v:fill>
              <v:shadow on="t" opacity="22936f" origin="-.5,-.5" offset="0,22997emu"/>
              <v:textbox inset="0,0,0,0"/>
            </v:rect>
          </w:pict>
        </mc:Fallback>
      </mc:AlternateContent>
    </w:r>
    <w:r>
      <w:rPr>
        <w:color w:val="FFFFFF"/>
        <w:sz w:val="20"/>
        <w:lang w:eastAsia="fr-FR"/>
      </w:rPr>
      <w:t>Académie de Versailles – Groupe de travail collège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6F4AF" w14:textId="77777777" w:rsidR="00536E3B" w:rsidRDefault="00536E3B" w:rsidP="0091777E">
      <w:r w:rsidRPr="0091777E">
        <w:separator/>
      </w:r>
    </w:p>
  </w:footnote>
  <w:footnote w:type="continuationSeparator" w:id="0">
    <w:p w14:paraId="7014A73F" w14:textId="77777777" w:rsidR="00536E3B" w:rsidRDefault="00536E3B" w:rsidP="009177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EEE78" w14:textId="77777777" w:rsidR="00536E3B" w:rsidRDefault="00536E3B">
    <w:pPr>
      <w:pStyle w:val="En-tte"/>
      <w:jc w:val="center"/>
    </w:pPr>
    <w:r>
      <w:rPr>
        <w:noProof/>
        <w:lang w:eastAsia="fr-FR"/>
      </w:rPr>
      <w:drawing>
        <wp:anchor distT="0" distB="0" distL="114300" distR="114300" simplePos="0" relativeHeight="251661312" behindDoc="0" locked="0" layoutInCell="1" allowOverlap="1" wp14:anchorId="200EDE17" wp14:editId="756ADAD0">
          <wp:simplePos x="0" y="0"/>
          <wp:positionH relativeFrom="column">
            <wp:posOffset>-456569</wp:posOffset>
          </wp:positionH>
          <wp:positionV relativeFrom="paragraph">
            <wp:posOffset>-100968</wp:posOffset>
          </wp:positionV>
          <wp:extent cx="650238" cy="456569"/>
          <wp:effectExtent l="0" t="0" r="0" b="0"/>
          <wp:wrapNone/>
          <wp:docPr id="1" name="Image 5" descr="Description : Mac HD:Users:manuel:Documents:Cours:Documents:Images:Logo académi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50238" cy="456569"/>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60288" behindDoc="1" locked="0" layoutInCell="1" allowOverlap="1" wp14:anchorId="1F596230" wp14:editId="43189265">
              <wp:simplePos x="0" y="0"/>
              <wp:positionH relativeFrom="column">
                <wp:posOffset>-719455</wp:posOffset>
              </wp:positionH>
              <wp:positionV relativeFrom="paragraph">
                <wp:posOffset>-113665</wp:posOffset>
              </wp:positionV>
              <wp:extent cx="7559675" cy="467995"/>
              <wp:effectExtent l="80645" t="76835" r="81280" b="10287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6.6pt;margin-top:-8.9pt;width:595.2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" fillcolor="#9bc1ff" stroked="f">
              <v:fill color2="#3f80cd" focus="100%" type="gradient">
                <o:fill v:ext="view" type="gradientUnscaled"/>
              </v:fill>
              <v:shadow on="t" opacity="22936f" origin="-.5,-.5" offset="0,22997emu"/>
              <v:textbox inset="0,0,0,0"/>
            </v:rect>
          </w:pict>
        </mc:Fallback>
      </mc:AlternateContent>
    </w:r>
    <w:r>
      <w:rPr>
        <w:b/>
        <w:color w:val="FFFFFF"/>
        <w:sz w:val="28"/>
      </w:rPr>
      <w:t>Document élève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05ADF"/>
    <w:multiLevelType w:val="multilevel"/>
    <w:tmpl w:val="D522F25C"/>
    <w:styleLink w:val="WWOutlineListStyle"/>
    <w:lvl w:ilvl="0">
      <w:start w:val="1"/>
      <w:numFmt w:val="none"/>
      <w:lvlText w:val="%1"/>
      <w:lvlJc w:val="left"/>
    </w:lvl>
    <w:lvl w:ilvl="1">
      <w:start w:val="1"/>
      <w:numFmt w:val="decimal"/>
      <w:pStyle w:val="Titre2"/>
      <w:lvlText w:val="%2."/>
      <w:lvlJc w:val="left"/>
      <w:pPr>
        <w:ind w:left="720" w:hanging="360"/>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nsid w:val="7CB03CAF"/>
    <w:multiLevelType w:val="hybridMultilevel"/>
    <w:tmpl w:val="CFDEFBD2"/>
    <w:lvl w:ilvl="0" w:tplc="F87E83EE">
      <w:numFmt w:val="bullet"/>
      <w:lvlText w:val="-"/>
      <w:lvlJc w:val="left"/>
      <w:pPr>
        <w:ind w:left="720" w:hanging="360"/>
      </w:pPr>
      <w:rPr>
        <w:rFonts w:ascii="Cambria" w:eastAsia="Times New Roman"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77E"/>
    <w:rsid w:val="00034C6D"/>
    <w:rsid w:val="000E171C"/>
    <w:rsid w:val="001F3B8F"/>
    <w:rsid w:val="00273CE9"/>
    <w:rsid w:val="00424405"/>
    <w:rsid w:val="00536E3B"/>
    <w:rsid w:val="006831A7"/>
    <w:rsid w:val="00834DCB"/>
    <w:rsid w:val="0091777E"/>
    <w:rsid w:val="00AA4749"/>
    <w:rsid w:val="00B35D0A"/>
    <w:rsid w:val="00C3012B"/>
    <w:rsid w:val="00C84F87"/>
    <w:rsid w:val="00CE3FA3"/>
    <w:rsid w:val="00CF0814"/>
    <w:rsid w:val="00E266C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A5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pPr>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1777E"/>
    <w:pPr>
      <w:suppressAutoHyphens/>
      <w:jc w:val="both"/>
    </w:pPr>
    <w:rPr>
      <w:rFonts w:ascii="Calibri" w:eastAsia="Times New Roman" w:hAnsi="Calibri"/>
      <w:color w:val="000000"/>
      <w:sz w:val="24"/>
      <w:szCs w:val="24"/>
      <w:lang w:eastAsia="ja-JP"/>
    </w:rPr>
  </w:style>
  <w:style w:type="paragraph" w:styleId="Titre1">
    <w:name w:val="heading 1"/>
    <w:basedOn w:val="Normal"/>
    <w:next w:val="Normal"/>
    <w:rsid w:val="0091777E"/>
    <w:pPr>
      <w:keepNext/>
      <w:keepLines/>
      <w:pBdr>
        <w:bottom w:val="single" w:sz="4" w:space="0" w:color="365F91"/>
      </w:pBdr>
      <w:spacing w:before="360"/>
      <w:outlineLvl w:val="0"/>
    </w:pPr>
    <w:rPr>
      <w:rFonts w:eastAsia="MS Gothic"/>
      <w:b/>
      <w:bCs/>
      <w:color w:val="365F91"/>
      <w:sz w:val="32"/>
      <w:szCs w:val="32"/>
    </w:rPr>
  </w:style>
  <w:style w:type="paragraph" w:styleId="Titre2">
    <w:name w:val="heading 2"/>
    <w:basedOn w:val="Normal"/>
    <w:next w:val="Normal"/>
    <w:rsid w:val="0091777E"/>
    <w:pPr>
      <w:keepNext/>
      <w:keepLines/>
      <w:numPr>
        <w:ilvl w:val="1"/>
        <w:numId w:val="1"/>
      </w:numPr>
      <w:spacing w:before="200"/>
      <w:outlineLvl w:val="1"/>
    </w:pPr>
    <w:rPr>
      <w:rFonts w:eastAsia="MS Gothic"/>
      <w:b/>
      <w:bCs/>
      <w:color w:val="365F91"/>
      <w:sz w:val="26"/>
      <w:szCs w:val="26"/>
    </w:rPr>
  </w:style>
  <w:style w:type="paragraph" w:styleId="Titre3">
    <w:name w:val="heading 3"/>
    <w:basedOn w:val="Normal"/>
    <w:next w:val="Normal"/>
    <w:rsid w:val="0091777E"/>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91777E"/>
    <w:pPr>
      <w:numPr>
        <w:numId w:val="1"/>
      </w:numPr>
    </w:pPr>
  </w:style>
  <w:style w:type="paragraph" w:styleId="Textedebulles">
    <w:name w:val="Balloon Text"/>
    <w:basedOn w:val="Normal"/>
    <w:rsid w:val="0091777E"/>
    <w:rPr>
      <w:rFonts w:ascii="Lucida Grande" w:hAnsi="Lucida Grande" w:cs="Lucida Grande"/>
      <w:sz w:val="18"/>
      <w:szCs w:val="18"/>
    </w:rPr>
  </w:style>
  <w:style w:type="character" w:customStyle="1" w:styleId="TextedebullesCar">
    <w:name w:val="Texte de bulles Car"/>
    <w:rsid w:val="0091777E"/>
    <w:rPr>
      <w:rFonts w:ascii="Lucida Grande" w:eastAsia="Times New Roman" w:hAnsi="Lucida Grande" w:cs="Lucida Grande"/>
      <w:color w:val="000000"/>
      <w:sz w:val="18"/>
      <w:szCs w:val="18"/>
    </w:rPr>
  </w:style>
  <w:style w:type="paragraph" w:styleId="En-tte">
    <w:name w:val="header"/>
    <w:basedOn w:val="Normal"/>
    <w:rsid w:val="0091777E"/>
    <w:pPr>
      <w:tabs>
        <w:tab w:val="center" w:pos="4536"/>
        <w:tab w:val="right" w:pos="9072"/>
      </w:tabs>
    </w:pPr>
  </w:style>
  <w:style w:type="character" w:customStyle="1" w:styleId="En-tteCar">
    <w:name w:val="En-tête Car"/>
    <w:rsid w:val="0091777E"/>
    <w:rPr>
      <w:rFonts w:ascii="Calibri" w:eastAsia="Times New Roman" w:hAnsi="Calibri" w:cs="Times New Roman"/>
      <w:color w:val="000000"/>
    </w:rPr>
  </w:style>
  <w:style w:type="paragraph" w:styleId="Pieddepage">
    <w:name w:val="footer"/>
    <w:basedOn w:val="Normal"/>
    <w:rsid w:val="0091777E"/>
    <w:pPr>
      <w:tabs>
        <w:tab w:val="center" w:pos="4536"/>
        <w:tab w:val="right" w:pos="9072"/>
      </w:tabs>
    </w:pPr>
  </w:style>
  <w:style w:type="character" w:customStyle="1" w:styleId="PieddepageCar">
    <w:name w:val="Pied de page Car"/>
    <w:rsid w:val="0091777E"/>
    <w:rPr>
      <w:rFonts w:ascii="Calibri" w:eastAsia="Times New Roman" w:hAnsi="Calibri" w:cs="Times New Roman"/>
      <w:color w:val="000000"/>
    </w:rPr>
  </w:style>
  <w:style w:type="character" w:customStyle="1" w:styleId="Titre1Car">
    <w:name w:val="Titre 1 Car"/>
    <w:rsid w:val="0091777E"/>
    <w:rPr>
      <w:rFonts w:ascii="Calibri" w:eastAsia="MS Gothic" w:hAnsi="Calibri" w:cs="Times New Roman"/>
      <w:b/>
      <w:bCs/>
      <w:color w:val="365F91"/>
      <w:sz w:val="32"/>
      <w:szCs w:val="32"/>
    </w:rPr>
  </w:style>
  <w:style w:type="character" w:customStyle="1" w:styleId="Titre2Car">
    <w:name w:val="Titre 2 Car"/>
    <w:rsid w:val="0091777E"/>
    <w:rPr>
      <w:rFonts w:ascii="Calibri" w:eastAsia="MS Gothic" w:hAnsi="Calibri" w:cs="Times New Roman"/>
      <w:b/>
      <w:bCs/>
      <w:color w:val="365F91"/>
      <w:sz w:val="26"/>
      <w:szCs w:val="26"/>
    </w:rPr>
  </w:style>
  <w:style w:type="character" w:customStyle="1" w:styleId="Titre3Car">
    <w:name w:val="Titre 3 Car"/>
    <w:rsid w:val="0091777E"/>
    <w:rPr>
      <w:rFonts w:ascii="Calibri" w:eastAsia="MS Gothic" w:hAnsi="Calibri" w:cs="Times New Roman"/>
      <w:b/>
      <w:bCs/>
      <w:color w:val="4F81BD"/>
    </w:rPr>
  </w:style>
  <w:style w:type="table" w:styleId="Grille">
    <w:name w:val="Table Grid"/>
    <w:basedOn w:val="TableauNormal"/>
    <w:uiPriority w:val="59"/>
    <w:rsid w:val="000E171C"/>
    <w:pPr>
      <w:autoSpaceDN/>
      <w:textAlignment w:val="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E171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pPr>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1777E"/>
    <w:pPr>
      <w:suppressAutoHyphens/>
      <w:jc w:val="both"/>
    </w:pPr>
    <w:rPr>
      <w:rFonts w:ascii="Calibri" w:eastAsia="Times New Roman" w:hAnsi="Calibri"/>
      <w:color w:val="000000"/>
      <w:sz w:val="24"/>
      <w:szCs w:val="24"/>
      <w:lang w:eastAsia="ja-JP"/>
    </w:rPr>
  </w:style>
  <w:style w:type="paragraph" w:styleId="Titre1">
    <w:name w:val="heading 1"/>
    <w:basedOn w:val="Normal"/>
    <w:next w:val="Normal"/>
    <w:rsid w:val="0091777E"/>
    <w:pPr>
      <w:keepNext/>
      <w:keepLines/>
      <w:pBdr>
        <w:bottom w:val="single" w:sz="4" w:space="0" w:color="365F91"/>
      </w:pBdr>
      <w:spacing w:before="360"/>
      <w:outlineLvl w:val="0"/>
    </w:pPr>
    <w:rPr>
      <w:rFonts w:eastAsia="MS Gothic"/>
      <w:b/>
      <w:bCs/>
      <w:color w:val="365F91"/>
      <w:sz w:val="32"/>
      <w:szCs w:val="32"/>
    </w:rPr>
  </w:style>
  <w:style w:type="paragraph" w:styleId="Titre2">
    <w:name w:val="heading 2"/>
    <w:basedOn w:val="Normal"/>
    <w:next w:val="Normal"/>
    <w:rsid w:val="0091777E"/>
    <w:pPr>
      <w:keepNext/>
      <w:keepLines/>
      <w:numPr>
        <w:ilvl w:val="1"/>
        <w:numId w:val="1"/>
      </w:numPr>
      <w:spacing w:before="200"/>
      <w:outlineLvl w:val="1"/>
    </w:pPr>
    <w:rPr>
      <w:rFonts w:eastAsia="MS Gothic"/>
      <w:b/>
      <w:bCs/>
      <w:color w:val="365F91"/>
      <w:sz w:val="26"/>
      <w:szCs w:val="26"/>
    </w:rPr>
  </w:style>
  <w:style w:type="paragraph" w:styleId="Titre3">
    <w:name w:val="heading 3"/>
    <w:basedOn w:val="Normal"/>
    <w:next w:val="Normal"/>
    <w:rsid w:val="0091777E"/>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91777E"/>
    <w:pPr>
      <w:numPr>
        <w:numId w:val="1"/>
      </w:numPr>
    </w:pPr>
  </w:style>
  <w:style w:type="paragraph" w:styleId="Textedebulles">
    <w:name w:val="Balloon Text"/>
    <w:basedOn w:val="Normal"/>
    <w:rsid w:val="0091777E"/>
    <w:rPr>
      <w:rFonts w:ascii="Lucida Grande" w:hAnsi="Lucida Grande" w:cs="Lucida Grande"/>
      <w:sz w:val="18"/>
      <w:szCs w:val="18"/>
    </w:rPr>
  </w:style>
  <w:style w:type="character" w:customStyle="1" w:styleId="TextedebullesCar">
    <w:name w:val="Texte de bulles Car"/>
    <w:rsid w:val="0091777E"/>
    <w:rPr>
      <w:rFonts w:ascii="Lucida Grande" w:eastAsia="Times New Roman" w:hAnsi="Lucida Grande" w:cs="Lucida Grande"/>
      <w:color w:val="000000"/>
      <w:sz w:val="18"/>
      <w:szCs w:val="18"/>
    </w:rPr>
  </w:style>
  <w:style w:type="paragraph" w:styleId="En-tte">
    <w:name w:val="header"/>
    <w:basedOn w:val="Normal"/>
    <w:rsid w:val="0091777E"/>
    <w:pPr>
      <w:tabs>
        <w:tab w:val="center" w:pos="4536"/>
        <w:tab w:val="right" w:pos="9072"/>
      </w:tabs>
    </w:pPr>
  </w:style>
  <w:style w:type="character" w:customStyle="1" w:styleId="En-tteCar">
    <w:name w:val="En-tête Car"/>
    <w:rsid w:val="0091777E"/>
    <w:rPr>
      <w:rFonts w:ascii="Calibri" w:eastAsia="Times New Roman" w:hAnsi="Calibri" w:cs="Times New Roman"/>
      <w:color w:val="000000"/>
    </w:rPr>
  </w:style>
  <w:style w:type="paragraph" w:styleId="Pieddepage">
    <w:name w:val="footer"/>
    <w:basedOn w:val="Normal"/>
    <w:rsid w:val="0091777E"/>
    <w:pPr>
      <w:tabs>
        <w:tab w:val="center" w:pos="4536"/>
        <w:tab w:val="right" w:pos="9072"/>
      </w:tabs>
    </w:pPr>
  </w:style>
  <w:style w:type="character" w:customStyle="1" w:styleId="PieddepageCar">
    <w:name w:val="Pied de page Car"/>
    <w:rsid w:val="0091777E"/>
    <w:rPr>
      <w:rFonts w:ascii="Calibri" w:eastAsia="Times New Roman" w:hAnsi="Calibri" w:cs="Times New Roman"/>
      <w:color w:val="000000"/>
    </w:rPr>
  </w:style>
  <w:style w:type="character" w:customStyle="1" w:styleId="Titre1Car">
    <w:name w:val="Titre 1 Car"/>
    <w:rsid w:val="0091777E"/>
    <w:rPr>
      <w:rFonts w:ascii="Calibri" w:eastAsia="MS Gothic" w:hAnsi="Calibri" w:cs="Times New Roman"/>
      <w:b/>
      <w:bCs/>
      <w:color w:val="365F91"/>
      <w:sz w:val="32"/>
      <w:szCs w:val="32"/>
    </w:rPr>
  </w:style>
  <w:style w:type="character" w:customStyle="1" w:styleId="Titre2Car">
    <w:name w:val="Titre 2 Car"/>
    <w:rsid w:val="0091777E"/>
    <w:rPr>
      <w:rFonts w:ascii="Calibri" w:eastAsia="MS Gothic" w:hAnsi="Calibri" w:cs="Times New Roman"/>
      <w:b/>
      <w:bCs/>
      <w:color w:val="365F91"/>
      <w:sz w:val="26"/>
      <w:szCs w:val="26"/>
    </w:rPr>
  </w:style>
  <w:style w:type="character" w:customStyle="1" w:styleId="Titre3Car">
    <w:name w:val="Titre 3 Car"/>
    <w:rsid w:val="0091777E"/>
    <w:rPr>
      <w:rFonts w:ascii="Calibri" w:eastAsia="MS Gothic" w:hAnsi="Calibri" w:cs="Times New Roman"/>
      <w:b/>
      <w:bCs/>
      <w:color w:val="4F81BD"/>
    </w:rPr>
  </w:style>
  <w:style w:type="table" w:styleId="Grille">
    <w:name w:val="Table Grid"/>
    <w:basedOn w:val="TableauNormal"/>
    <w:uiPriority w:val="59"/>
    <w:rsid w:val="000E171C"/>
    <w:pPr>
      <w:autoSpaceDN/>
      <w:textAlignment w:val="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E17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20&#233;l&#232;v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 élève</Template>
  <TotalTime>20</TotalTime>
  <Pages>2</Pages>
  <Words>204</Words>
  <Characters>1125</Characters>
  <Application>Microsoft Macintosh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beber_ia_ipr</dc:creator>
  <cp:lastModifiedBy>sylvie Facon</cp:lastModifiedBy>
  <cp:revision>9</cp:revision>
  <cp:lastPrinted>2015-02-02T13:36:00Z</cp:lastPrinted>
  <dcterms:created xsi:type="dcterms:W3CDTF">2015-10-05T12:36:00Z</dcterms:created>
  <dcterms:modified xsi:type="dcterms:W3CDTF">2015-11-09T10:29:00Z</dcterms:modified>
</cp:coreProperties>
</file>